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1D" w:rsidRDefault="000D241D" w:rsidP="00F5627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0D241D" w:rsidRDefault="000D241D" w:rsidP="00F5627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Pr="00203D7A">
        <w:rPr>
          <w:rFonts w:ascii="Times New Roman" w:hAnsi="Times New Roman" w:cs="Times New Roman"/>
          <w:b/>
          <w:bCs/>
          <w:sz w:val="28"/>
          <w:szCs w:val="28"/>
        </w:rPr>
        <w:t>Интеллектуально-познавательный досуг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«КВН»</w:t>
      </w:r>
    </w:p>
    <w:p w:rsidR="000D241D" w:rsidRDefault="000D241D" w:rsidP="00F5627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1019B">
        <w:rPr>
          <w:rFonts w:ascii="Times New Roman" w:hAnsi="Times New Roman" w:cs="Times New Roman"/>
          <w:b/>
          <w:bCs/>
          <w:sz w:val="28"/>
          <w:szCs w:val="28"/>
        </w:rPr>
        <w:t>Интегрированное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детьми</w:t>
      </w:r>
      <w:r w:rsidRPr="0001019B">
        <w:rPr>
          <w:rFonts w:ascii="Times New Roman" w:hAnsi="Times New Roman" w:cs="Times New Roman"/>
          <w:b/>
          <w:bCs/>
          <w:sz w:val="28"/>
          <w:szCs w:val="28"/>
        </w:rPr>
        <w:t xml:space="preserve"> подготовительной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 школе группы комбинированного вида </w:t>
      </w:r>
    </w:p>
    <w:p w:rsidR="000D241D" w:rsidRDefault="000D241D" w:rsidP="00F5627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Pr="0001019B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b/>
          <w:bCs/>
          <w:sz w:val="28"/>
          <w:szCs w:val="28"/>
        </w:rPr>
        <w:t>В мире животных</w:t>
      </w:r>
      <w:r w:rsidRPr="000101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41D" w:rsidRDefault="000D241D" w:rsidP="00F5627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CE1A8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A90B63">
        <w:rPr>
          <w:rFonts w:ascii="Times New Roman" w:hAnsi="Times New Roman" w:cs="Times New Roman"/>
          <w:sz w:val="28"/>
          <w:szCs w:val="28"/>
        </w:rPr>
        <w:t>: О</w:t>
      </w:r>
      <w:r w:rsidRPr="00CE1A80">
        <w:rPr>
          <w:rFonts w:ascii="Times New Roman" w:hAnsi="Times New Roman" w:cs="Times New Roman"/>
          <w:sz w:val="28"/>
          <w:szCs w:val="28"/>
        </w:rPr>
        <w:t>бобщить и систем</w:t>
      </w:r>
      <w:r>
        <w:rPr>
          <w:rFonts w:ascii="Times New Roman" w:hAnsi="Times New Roman" w:cs="Times New Roman"/>
          <w:sz w:val="28"/>
          <w:szCs w:val="28"/>
        </w:rPr>
        <w:t>атизировать знания детей по темам «Дикие животные», «Животные жарких стран»,  «Животные севера»</w:t>
      </w:r>
    </w:p>
    <w:p w:rsidR="000D241D" w:rsidRDefault="000D241D" w:rsidP="00F5627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D241D" w:rsidRPr="001F17DB" w:rsidRDefault="000D241D" w:rsidP="00F5627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CE1A80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56B0">
        <w:rPr>
          <w:rFonts w:ascii="Times New Roman" w:hAnsi="Times New Roman" w:cs="Times New Roman"/>
          <w:sz w:val="28"/>
          <w:szCs w:val="28"/>
        </w:rPr>
        <w:t>эмблемы: «Ёлочки»,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«Солнышки», «Снежинки» по количеству детей в командах;  </w:t>
      </w:r>
      <w:r w:rsidRPr="001F17DB">
        <w:rPr>
          <w:rFonts w:ascii="Times New Roman" w:hAnsi="Times New Roman" w:cs="Times New Roman"/>
          <w:sz w:val="28"/>
          <w:szCs w:val="28"/>
        </w:rPr>
        <w:t xml:space="preserve">персонаж из телепередачи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F17DB">
        <w:rPr>
          <w:rFonts w:ascii="Times New Roman" w:hAnsi="Times New Roman" w:cs="Times New Roman"/>
          <w:sz w:val="28"/>
          <w:szCs w:val="28"/>
        </w:rPr>
        <w:t xml:space="preserve"> Бериляка</w:t>
      </w:r>
      <w:r>
        <w:rPr>
          <w:rFonts w:ascii="Times New Roman" w:hAnsi="Times New Roman" w:cs="Times New Roman"/>
          <w:sz w:val="28"/>
          <w:szCs w:val="28"/>
        </w:rPr>
        <w:t>;  мультимедиа, экран, магнитола,</w:t>
      </w:r>
      <w:r w:rsidRPr="00E31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 «Голоса животных;  план-схема, схема для составления описательного рассказа; геокон-конструктор по 2 набора на команду; мольберт для выставки работ; 3 подростковые футболки и 3 шапочки  ёжиков, 6 упаковок прищепок; 3 альбомных листа с задачами, 6 счетных наборов;  3 рисунка с нелепицами; 9 экологических знаков; блокноты с животными для поощрения.</w:t>
      </w:r>
    </w:p>
    <w:p w:rsidR="000D241D" w:rsidRDefault="000D241D" w:rsidP="00F5627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D241D" w:rsidRDefault="000D241D" w:rsidP="00496FB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E1A80">
        <w:rPr>
          <w:rFonts w:ascii="Times New Roman" w:hAnsi="Times New Roman" w:cs="Times New Roman"/>
          <w:sz w:val="28"/>
          <w:szCs w:val="28"/>
        </w:rPr>
        <w:t>Интеграция образовательных областей «Познание»,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A80">
        <w:rPr>
          <w:rFonts w:ascii="Times New Roman" w:hAnsi="Times New Roman" w:cs="Times New Roman"/>
          <w:sz w:val="28"/>
          <w:szCs w:val="28"/>
        </w:rPr>
        <w:t xml:space="preserve"> «Коммуникация», «Социализация», «Здоровье».</w:t>
      </w:r>
    </w:p>
    <w:p w:rsidR="000D241D" w:rsidRDefault="000D241D" w:rsidP="00F5627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"/>
        <w:gridCol w:w="1526"/>
        <w:gridCol w:w="1276"/>
        <w:gridCol w:w="2268"/>
        <w:gridCol w:w="1984"/>
        <w:gridCol w:w="4571"/>
        <w:gridCol w:w="2163"/>
      </w:tblGrid>
      <w:tr w:rsidR="000D241D">
        <w:tc>
          <w:tcPr>
            <w:tcW w:w="1526" w:type="dxa"/>
            <w:gridSpan w:val="2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Ответствен-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8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      Задачи</w:t>
            </w:r>
          </w:p>
        </w:tc>
        <w:tc>
          <w:tcPr>
            <w:tcW w:w="1984" w:type="dxa"/>
          </w:tcPr>
          <w:p w:rsidR="000D241D" w:rsidRPr="001F2F57" w:rsidRDefault="000D241D" w:rsidP="001F2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Дифференци-</w:t>
            </w:r>
          </w:p>
          <w:p w:rsidR="000D241D" w:rsidRPr="001F2F57" w:rsidRDefault="000D241D" w:rsidP="001F2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рованные </w:t>
            </w:r>
          </w:p>
          <w:p w:rsidR="000D241D" w:rsidRPr="001F2F57" w:rsidRDefault="000D241D" w:rsidP="001F2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:rsidR="000D241D" w:rsidRPr="001F2F57" w:rsidRDefault="000D241D" w:rsidP="001F2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для ребёнка с особыми </w:t>
            </w:r>
          </w:p>
          <w:p w:rsidR="000D241D" w:rsidRPr="001F2F57" w:rsidRDefault="000D241D" w:rsidP="001F2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образовательны-ми </w:t>
            </w:r>
          </w:p>
          <w:p w:rsidR="000D241D" w:rsidRPr="001F2F57" w:rsidRDefault="000D241D" w:rsidP="001F2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потребностями. 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Содержание</w:t>
            </w:r>
          </w:p>
        </w:tc>
        <w:tc>
          <w:tcPr>
            <w:tcW w:w="2163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результат.</w:t>
            </w:r>
          </w:p>
        </w:tc>
      </w:tr>
      <w:tr w:rsidR="000D241D">
        <w:tc>
          <w:tcPr>
            <w:tcW w:w="1526" w:type="dxa"/>
            <w:gridSpan w:val="2"/>
          </w:tcPr>
          <w:p w:rsidR="000D241D" w:rsidRPr="001F2F57" w:rsidRDefault="000D241D" w:rsidP="001F2F57">
            <w:pPr>
              <w:pStyle w:val="NoSpacing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Адаптаци-онный 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момент.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Создать положительный </w:t>
            </w:r>
          </w:p>
          <w:p w:rsidR="000D241D" w:rsidRPr="001F2F57" w:rsidRDefault="000D241D" w:rsidP="001F2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настрой на организованную деятельность.</w:t>
            </w:r>
          </w:p>
        </w:tc>
        <w:tc>
          <w:tcPr>
            <w:tcW w:w="1984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понимание речи, 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создать положительный 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настрой на организованную деятельность.</w:t>
            </w:r>
          </w:p>
        </w:tc>
        <w:tc>
          <w:tcPr>
            <w:tcW w:w="4571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Добрый день дорогие ребята и уважаемые взрослые. 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Мы начинаем КВН.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А какая же тема,  нашего  КВНа?  Мы её узнаем, если загадку отгадаем.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241D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очень странный сад,</w:t>
            </w:r>
          </w:p>
          <w:p w:rsidR="000D241D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Звери в клетках там сидят.</w:t>
            </w:r>
          </w:p>
          <w:p w:rsidR="000D241D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парком называют, </w:t>
            </w:r>
          </w:p>
          <w:p w:rsidR="000D241D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Люди в парке отдыхают.</w:t>
            </w:r>
          </w:p>
          <w:p w:rsidR="000D241D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 укрытия, вольеры, </w:t>
            </w:r>
          </w:p>
          <w:p w:rsidR="000D241D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забором ходят звери.</w:t>
            </w:r>
          </w:p>
          <w:p w:rsidR="000D241D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 мы этот парк зовём,</w:t>
            </w:r>
          </w:p>
          <w:p w:rsidR="000D241D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Куда смотреть зверей идём.   </w:t>
            </w:r>
          </w:p>
          <w:p w:rsidR="000D241D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045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                        (Зоопарк)</w:t>
            </w:r>
          </w:p>
          <w:p w:rsidR="000D241D" w:rsidRPr="000E3099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099">
              <w:rPr>
                <w:rFonts w:ascii="Times New Roman" w:hAnsi="Times New Roman" w:cs="Times New Roman"/>
                <w:sz w:val="24"/>
                <w:szCs w:val="24"/>
              </w:rPr>
              <w:t xml:space="preserve"> –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хотите побывать в зоопарке?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Мы сегодня с вами побываем в зоопарке. Только в зоопарке можно увидеть животных из разных частей света: и диких животных наших лесов, и животных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жарких стран и животных севера и даже домашних животных. 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Судить наш КВН буде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(можно гостей взять)</w:t>
            </w:r>
          </w:p>
        </w:tc>
        <w:tc>
          <w:tcPr>
            <w:tcW w:w="2163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Развитие навыков свободного общения.</w:t>
            </w:r>
          </w:p>
        </w:tc>
      </w:tr>
      <w:tr w:rsidR="000D241D">
        <w:tc>
          <w:tcPr>
            <w:tcW w:w="1526" w:type="dxa"/>
            <w:gridSpan w:val="2"/>
          </w:tcPr>
          <w:p w:rsidR="000D241D" w:rsidRPr="001F2F57" w:rsidRDefault="000D241D" w:rsidP="001F2F57">
            <w:pPr>
              <w:pStyle w:val="NoSpacing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момент.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внимание и восприятие.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понимание речи, зрительное и слуховое внимание. </w:t>
            </w:r>
          </w:p>
        </w:tc>
        <w:tc>
          <w:tcPr>
            <w:tcW w:w="4571" w:type="dxa"/>
          </w:tcPr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Как обычно мы разделимся на три команды. Дикие животные живут в лесу, их представлять будет команда «Ёлочки» - капитан  Светлана Анатольевна. В джунглях и саванне, где живут животные жарких стран,  светит яркое солнце, этих животных представляет команда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Солнышко» - капитан  Галина Васильевна. И команда «Снежинки» будет представлять животных севера, капитан Дина Дмитриевна. Прошу команды и их капитанов занять места в игровом зале. </w:t>
            </w:r>
          </w:p>
        </w:tc>
        <w:tc>
          <w:tcPr>
            <w:tcW w:w="2163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41D">
        <w:tc>
          <w:tcPr>
            <w:tcW w:w="1526" w:type="dxa"/>
            <w:gridSpan w:val="2"/>
          </w:tcPr>
          <w:p w:rsidR="000D241D" w:rsidRPr="001F2F57" w:rsidRDefault="000D241D" w:rsidP="001F2F57">
            <w:pPr>
              <w:pStyle w:val="NoSpacing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Сюрпризный момент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Создать положительную мотивацию на организованную деятельность</w:t>
            </w:r>
          </w:p>
        </w:tc>
        <w:tc>
          <w:tcPr>
            <w:tcW w:w="1984" w:type="dxa"/>
          </w:tcPr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Создать положительную мотивацию на организованную деятельность</w:t>
            </w:r>
          </w:p>
        </w:tc>
        <w:tc>
          <w:tcPr>
            <w:tcW w:w="4571" w:type="dxa"/>
          </w:tcPr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Появляется  персонаж из детской телепередачи «Каруселька» -Бериляка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– арбуз и абрикос,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– такой курносый нос,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– жужжит, А </w:t>
            </w: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– бубнит,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– всё время говорит, 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 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– мечтать,  а  </w:t>
            </w: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– собака.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Я – волшебник Бериляка.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Не умею я читать!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 зоопарке я гулял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И немного заплутал…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Чтоб в животных разобраться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Надо очень постараться. 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Ой, сколько здесь детей. Здравствуйте!</w:t>
            </w:r>
          </w:p>
          <w:p w:rsidR="000D241D" w:rsidRPr="001F2F57" w:rsidRDefault="000D241D" w:rsidP="000B23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В: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Здравствуй,  Бериляка! Мы с ребятами тоже сегодня пришли в зоопарк и с радостью тебе поможем разобраться с животными. Для того, чтобы нам не заблудиться в зоопарке, мы будем перемещаться по плану-схеме и выполнять определённые задания, изображённые на ней. </w:t>
            </w:r>
          </w:p>
        </w:tc>
        <w:tc>
          <w:tcPr>
            <w:tcW w:w="2163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41D">
        <w:trPr>
          <w:gridBefore w:val="1"/>
        </w:trPr>
        <w:tc>
          <w:tcPr>
            <w:tcW w:w="152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Разминка.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Развивать психические процессы: умение делать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умозаключение, внимание, элементы словесно-логичесного мышления</w:t>
            </w:r>
          </w:p>
        </w:tc>
        <w:tc>
          <w:tcPr>
            <w:tcW w:w="1984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Развивать понимание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произносительную сторону речи</w:t>
            </w:r>
          </w:p>
        </w:tc>
        <w:tc>
          <w:tcPr>
            <w:tcW w:w="4571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Первое задание «Что мы знаем о животных?»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Игра: «Вопрос- ответ». 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241D" w:rsidRPr="001F2F57" w:rsidRDefault="000D241D" w:rsidP="001F2F57">
            <w:pPr>
              <w:pStyle w:val="ListParagraph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У какого животного дом называется хатка? </w:t>
            </w:r>
            <w:r w:rsidRPr="001F2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 бобра)</w:t>
            </w:r>
          </w:p>
          <w:p w:rsidR="000D241D" w:rsidRPr="001F2F57" w:rsidRDefault="000D241D" w:rsidP="001F2F57">
            <w:pPr>
              <w:pStyle w:val="ListParagraph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Какое животное похоже на подъемный кран?  </w:t>
            </w:r>
            <w:r w:rsidRPr="001F2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(Жираф)</w:t>
            </w:r>
          </w:p>
          <w:p w:rsidR="000D241D" w:rsidRPr="001F2F57" w:rsidRDefault="000D241D" w:rsidP="001F2F57">
            <w:pPr>
              <w:pStyle w:val="ListParagraph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Какое животное  может делать фонтан?    (Слон)</w:t>
            </w:r>
          </w:p>
          <w:p w:rsidR="000D241D" w:rsidRPr="001F2F57" w:rsidRDefault="000D241D" w:rsidP="001F2F57">
            <w:pPr>
              <w:pStyle w:val="ListParagraph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Какое животное  лечится мухоморами?     </w:t>
            </w:r>
            <w:r w:rsidRPr="001F2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(Лось)</w:t>
            </w:r>
          </w:p>
          <w:p w:rsidR="000D241D" w:rsidRPr="001F2F57" w:rsidRDefault="000D241D" w:rsidP="001F2F57">
            <w:pPr>
              <w:pStyle w:val="ListParagraph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Кто из животных носит своих детёнышей в сумке?   </w:t>
            </w:r>
            <w:r w:rsidRPr="001F2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(Кенгуру)</w:t>
            </w:r>
          </w:p>
          <w:p w:rsidR="000D241D" w:rsidRPr="001F2F57" w:rsidRDefault="000D241D" w:rsidP="001F2F57">
            <w:pPr>
              <w:pStyle w:val="ListParagraph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Какие дикие животные  меняют шубку?      </w:t>
            </w:r>
            <w:r w:rsidRPr="001F2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(Заяц, белка)</w:t>
            </w:r>
          </w:p>
          <w:p w:rsidR="000D241D" w:rsidRPr="001F2F57" w:rsidRDefault="000D241D" w:rsidP="001F2F57">
            <w:pPr>
              <w:pStyle w:val="ListParagraph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В какой сказке непослушный  мальчик превращается в козлёночка?  </w:t>
            </w:r>
            <w:r w:rsidRPr="001F2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(Сестрица Алёнушка и братец Иванушка).</w:t>
            </w:r>
          </w:p>
          <w:p w:rsidR="000D241D" w:rsidRPr="001F2F57" w:rsidRDefault="000D241D" w:rsidP="001F2F57">
            <w:pPr>
              <w:pStyle w:val="ListParagraph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В какой сказке  северный  олень помогает маленькой девочке найти брата?  </w:t>
            </w:r>
            <w:r w:rsidRPr="001F2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(Снежная королева)</w:t>
            </w:r>
          </w:p>
          <w:p w:rsidR="000D241D" w:rsidRDefault="000D241D" w:rsidP="001F2F57">
            <w:pPr>
              <w:pStyle w:val="ListParagraph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В какой сказке  животные играют на разных музыкальных инструментах и поют? </w:t>
            </w:r>
            <w:r w:rsidRPr="001F2F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(Бременские музыканты)</w:t>
            </w:r>
          </w:p>
          <w:p w:rsidR="000D241D" w:rsidRPr="001F2F57" w:rsidRDefault="000D241D" w:rsidP="001F2F57">
            <w:pPr>
              <w:pStyle w:val="ListParagraph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Даше: Кто громко лает в дом не пускает?   (Собака)</w:t>
            </w:r>
          </w:p>
          <w:p w:rsidR="000D241D" w:rsidRPr="001F2F57" w:rsidRDefault="000D241D" w:rsidP="001F2F57">
            <w:pPr>
              <w:pStyle w:val="ListParagraph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Бериляка хвалит детей</w:t>
            </w:r>
          </w:p>
        </w:tc>
        <w:tc>
          <w:tcPr>
            <w:tcW w:w="2163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Развитие элементов словесно-логического мышления.</w:t>
            </w:r>
          </w:p>
        </w:tc>
      </w:tr>
      <w:tr w:rsidR="000D241D">
        <w:trPr>
          <w:gridBefore w:val="1"/>
        </w:trPr>
        <w:tc>
          <w:tcPr>
            <w:tcW w:w="152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Игра «Угадай животное по голосу?»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268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Развивать фонематический слух через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мение различать голоса животных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: (трубит слон, рычит белый медведь, воет волк)  по аудиозаписи.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Развивать фонематический слух через умение различать голос домашнего животного (кота).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: В зоопарке живёт  очень много разных животных и у каждого из них свой голос. 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Следующее задание по нашей карте: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«Угадай животное по голосу?»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Каждой команде включается аудиозапись с голосом животного,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команда правильно  угадывает, то на экране появляется изображение животного. 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: а теперь задание для Даши.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Даша угадает голос домашнего животного. (Звучит аудиозапись с голосом кота). 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Ведущий и Бириляка хвалят детей, жюри подводит итоги. </w:t>
            </w:r>
          </w:p>
        </w:tc>
        <w:tc>
          <w:tcPr>
            <w:tcW w:w="2163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слуха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41D">
        <w:trPr>
          <w:gridBefore w:val="1"/>
        </w:trPr>
        <w:tc>
          <w:tcPr>
            <w:tcW w:w="152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Упражнение «Составление описа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рассказа» (по схеме) 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268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Учить составлять описательный рассказ с опорой на схему. Развивать навыки сотрудничества.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маленький описательный рассказ по сюжетной картинке. </w:t>
            </w:r>
          </w:p>
        </w:tc>
        <w:tc>
          <w:tcPr>
            <w:tcW w:w="4571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В: Следующее задание по нашей карте:</w:t>
            </w:r>
          </w:p>
          <w:p w:rsidR="000D241D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«Расскажи о животном, голос которого вы угадали?»</w:t>
            </w:r>
          </w:p>
          <w:p w:rsidR="000D241D" w:rsidRPr="00226DCF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DCF">
              <w:rPr>
                <w:rFonts w:ascii="Times New Roman" w:hAnsi="Times New Roman" w:cs="Times New Roman"/>
                <w:sz w:val="24"/>
                <w:szCs w:val="24"/>
              </w:rPr>
              <w:t xml:space="preserve">На экране появляется мнемотаблица, с опорой на которую дети будут составлять рассказ. 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Каждая  команда представляет один рассказ.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Последней рассказывает Даша про кота. 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Бериляка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: «Какие вы молодцы! Так много знаете о животных и прекрасно справляетесь с разными заданиями. Я вспомнил, что у меня дома тоже есть  интересное задание,   и я сейчас за ним сбегаю» (Бериляка убегает)</w:t>
            </w:r>
          </w:p>
        </w:tc>
        <w:tc>
          <w:tcPr>
            <w:tcW w:w="2163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связной речи, навыков коммуникации. </w:t>
            </w:r>
          </w:p>
        </w:tc>
      </w:tr>
      <w:tr w:rsidR="000D241D">
        <w:trPr>
          <w:gridBefore w:val="1"/>
        </w:trPr>
        <w:tc>
          <w:tcPr>
            <w:tcW w:w="1526" w:type="dxa"/>
          </w:tcPr>
          <w:p w:rsidR="000D241D" w:rsidRPr="001F2F57" w:rsidRDefault="000D241D" w:rsidP="00E319E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«Изобрази  животное с помощью резиночек» (по схеме)  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Развивать умение изображать животное с помощью Геокон-конструктора</w:t>
            </w:r>
          </w:p>
        </w:tc>
        <w:tc>
          <w:tcPr>
            <w:tcW w:w="1984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Развивать умение изображать животное с помощью Геокон-конструктора</w:t>
            </w:r>
          </w:p>
        </w:tc>
        <w:tc>
          <w:tcPr>
            <w:tcW w:w="4571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В: Следующее задание по нашей карте: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«Изобрази животное с помощью резиночек»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У каждой команды схемы 2-х животных, поэтому работать будем в подгруппах. У Даши отдельная схема. 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Каждая команда выполняет задание под контролем капитана. </w:t>
            </w:r>
          </w:p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В:</w:t>
            </w: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животных размещаем на мольберте. </w:t>
            </w:r>
          </w:p>
        </w:tc>
        <w:tc>
          <w:tcPr>
            <w:tcW w:w="2163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логико-математического мышления  и  мелкой  моторики 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41D">
        <w:trPr>
          <w:gridBefore w:val="1"/>
        </w:trPr>
        <w:tc>
          <w:tcPr>
            <w:tcW w:w="1526" w:type="dxa"/>
          </w:tcPr>
          <w:p w:rsidR="000D241D" w:rsidRPr="001F2F57" w:rsidRDefault="000D241D" w:rsidP="00EE511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Минутка отдыха</w:t>
            </w:r>
          </w:p>
          <w:p w:rsidR="000D241D" w:rsidRPr="001F2F57" w:rsidRDefault="000D241D" w:rsidP="00E319E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D241D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внимание, мелкую моторику, умение работать в подгруппе.</w:t>
            </w:r>
          </w:p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знание основных цветов</w:t>
            </w:r>
          </w:p>
        </w:tc>
        <w:tc>
          <w:tcPr>
            <w:tcW w:w="1984" w:type="dxa"/>
          </w:tcPr>
          <w:p w:rsidR="000D241D" w:rsidRDefault="000D241D" w:rsidP="0036297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внимание, мелкую моторику, умение работать в подгруппе.</w:t>
            </w:r>
          </w:p>
          <w:p w:rsidR="000D241D" w:rsidRPr="001F2F57" w:rsidRDefault="000D241D" w:rsidP="003629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знание основных цветов</w:t>
            </w:r>
          </w:p>
        </w:tc>
        <w:tc>
          <w:tcPr>
            <w:tcW w:w="4571" w:type="dxa"/>
          </w:tcPr>
          <w:p w:rsidR="000D241D" w:rsidRPr="001F2F57" w:rsidRDefault="000D241D" w:rsidP="00EE511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В: </w:t>
            </w: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Следующее задание по нашей карте:</w:t>
            </w:r>
          </w:p>
          <w:p w:rsidR="000D241D" w:rsidRDefault="000D241D" w:rsidP="00EE511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«Минутка отдыха</w:t>
            </w: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0D241D" w:rsidRDefault="000D241D" w:rsidP="00EE511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 сейчас мы поиграем, но сначала загадку отгадаем:</w:t>
            </w:r>
          </w:p>
          <w:p w:rsidR="000D241D" w:rsidRDefault="000D241D" w:rsidP="00EE511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118">
              <w:rPr>
                <w:rFonts w:ascii="Times New Roman" w:hAnsi="Times New Roman" w:cs="Times New Roman"/>
                <w:sz w:val="24"/>
                <w:szCs w:val="24"/>
              </w:rPr>
              <w:t>Кто словно ёлка весь в иголках?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(Ёжик)</w:t>
            </w:r>
          </w:p>
          <w:p w:rsidR="000D241D" w:rsidRDefault="000D241D" w:rsidP="00EE511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каждой команды выбираем по одному ребёнку, они будут ёжиками. (Одеваем на них подростковые футболки и шапочки ёжиков).  Все остальные члены команды по одному  будут прицеплять «ежам»  на футболки прищепки («иголки»).  Но,  команда «Ёлочки» выбирает только зелёные прищепки, команда «Солнышки» только жёлтые, а команда «Снежинки» - синие. </w:t>
            </w:r>
          </w:p>
          <w:p w:rsidR="000D241D" w:rsidRDefault="000D241D" w:rsidP="00EE511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Прищепки кладутся в коробки и ставят коробки на столики на расстоянии 2-х метров от «ежей»</w:t>
            </w:r>
          </w:p>
          <w:p w:rsidR="000D241D" w:rsidRPr="00157343" w:rsidRDefault="000D241D" w:rsidP="00EE511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5734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Дети хором произносят слова:</w:t>
            </w:r>
          </w:p>
          <w:p w:rsidR="000D241D" w:rsidRDefault="000D241D" w:rsidP="00EE511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иголочки у ёлки,</w:t>
            </w:r>
          </w:p>
          <w:p w:rsidR="000D241D" w:rsidRDefault="000D241D" w:rsidP="00EE511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ежам нужны иголки.</w:t>
            </w:r>
          </w:p>
          <w:p w:rsidR="000D241D" w:rsidRDefault="000D241D" w:rsidP="00EE511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пять,</w:t>
            </w:r>
          </w:p>
          <w:p w:rsidR="000D241D" w:rsidRPr="00362976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в ёжиков играть.</w:t>
            </w:r>
          </w:p>
        </w:tc>
        <w:tc>
          <w:tcPr>
            <w:tcW w:w="2163" w:type="dxa"/>
          </w:tcPr>
          <w:p w:rsidR="000D241D" w:rsidRPr="001F2F57" w:rsidRDefault="000D241D" w:rsidP="001F2F5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Координирован-ная работа моторного, слухового и двигательного анализаторов. Сохранение и укрепление здоровья воспитанников.</w:t>
            </w:r>
          </w:p>
        </w:tc>
      </w:tr>
      <w:tr w:rsidR="000D241D">
        <w:trPr>
          <w:gridBefore w:val="1"/>
        </w:trPr>
        <w:tc>
          <w:tcPr>
            <w:tcW w:w="1526" w:type="dxa"/>
          </w:tcPr>
          <w:p w:rsidR="000D241D" w:rsidRPr="006D5FF3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 </w:t>
            </w:r>
            <w:r w:rsidRPr="006D5FF3">
              <w:rPr>
                <w:rFonts w:ascii="Times New Roman" w:hAnsi="Times New Roman" w:cs="Times New Roman"/>
                <w:sz w:val="24"/>
                <w:szCs w:val="24"/>
              </w:rPr>
              <w:t>Помоги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ериляке накормить животных»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Педагог-дефектолог</w:t>
            </w:r>
          </w:p>
        </w:tc>
        <w:tc>
          <w:tcPr>
            <w:tcW w:w="2268" w:type="dxa"/>
          </w:tcPr>
          <w:p w:rsidR="000D241D" w:rsidRPr="00E77C85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7C85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переносить условия задачи на счётный материал, производить математические </w:t>
            </w:r>
            <w:r w:rsidRPr="00E77C85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в пределах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77C85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</w:t>
            </w:r>
          </w:p>
        </w:tc>
        <w:tc>
          <w:tcPr>
            <w:tcW w:w="1984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77C85"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работать в подгруппе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1" w:type="dxa"/>
          </w:tcPr>
          <w:p w:rsidR="000D241D" w:rsidRPr="00392D2E" w:rsidRDefault="000D241D" w:rsidP="00124F5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Возвращается Бериляка с заданием. </w:t>
            </w:r>
          </w:p>
          <w:p w:rsidR="000D241D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92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Ой, ребята, я хотел помочь накормить животных, но не знаю, сколько еды нужно положить  в каждую клетку? Помогите мне сосчитать.</w:t>
            </w:r>
          </w:p>
          <w:p w:rsidR="000D241D" w:rsidRPr="00362976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Бериляка раздаёт капитанам 3 листа с задачами. Капитаны зачитывают детям текст задачи, дети  с помощью счетных наборов выкладывают условия задачи на столе, решают задачу, капитаны сообщают жюри ответ. </w:t>
            </w:r>
          </w:p>
          <w:p w:rsidR="000D241D" w:rsidRPr="00E77C85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77C85">
              <w:rPr>
                <w:rFonts w:ascii="Times New Roman" w:hAnsi="Times New Roman" w:cs="Times New Roman"/>
                <w:sz w:val="24"/>
                <w:szCs w:val="24"/>
              </w:rPr>
              <w:t>Жюри оценивают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3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выполнять счётные операции. </w:t>
            </w:r>
          </w:p>
        </w:tc>
      </w:tr>
      <w:tr w:rsidR="000D241D">
        <w:trPr>
          <w:gridBefore w:val="1"/>
        </w:trPr>
        <w:tc>
          <w:tcPr>
            <w:tcW w:w="1526" w:type="dxa"/>
          </w:tcPr>
          <w:p w:rsidR="000D241D" w:rsidRPr="00607676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07676">
              <w:rPr>
                <w:rFonts w:ascii="Times New Roman" w:hAnsi="Times New Roman" w:cs="Times New Roman"/>
                <w:sz w:val="24"/>
                <w:szCs w:val="24"/>
              </w:rPr>
              <w:t>Упражнение «Что неправильно изобразил Бериляка?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Педагог-дефектолог</w:t>
            </w:r>
          </w:p>
        </w:tc>
        <w:tc>
          <w:tcPr>
            <w:tcW w:w="2268" w:type="dxa"/>
          </w:tcPr>
          <w:p w:rsidR="000D241D" w:rsidRPr="00607676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Pr="0060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зрительное  восприятие, произвольное внимание и логическое мышление. </w:t>
            </w:r>
          </w:p>
        </w:tc>
        <w:tc>
          <w:tcPr>
            <w:tcW w:w="1984" w:type="dxa"/>
          </w:tcPr>
          <w:p w:rsidR="000D241D" w:rsidRPr="00157343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77C85"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работать в подгруппе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1" w:type="dxa"/>
          </w:tcPr>
          <w:p w:rsidR="000D241D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3220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Спасибо</w:t>
            </w:r>
            <w:r w:rsidRPr="0032207D">
              <w:rPr>
                <w:rFonts w:ascii="Times New Roman" w:hAnsi="Times New Roman" w:cs="Times New Roman"/>
                <w:sz w:val="24"/>
                <w:szCs w:val="24"/>
              </w:rPr>
              <w:t>, ребята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помогли мне правильно сосчитать, теперь я смогу</w:t>
            </w:r>
            <w:r w:rsidRPr="0032207D">
              <w:rPr>
                <w:rFonts w:ascii="Times New Roman" w:hAnsi="Times New Roman" w:cs="Times New Roman"/>
                <w:sz w:val="24"/>
                <w:szCs w:val="24"/>
              </w:rPr>
              <w:t xml:space="preserve"> накормить всех животных. </w:t>
            </w:r>
          </w:p>
          <w:p w:rsidR="000D241D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Какие, ребята, вы умные, столько знаете о животных. И я тоже с вами многое узнал:</w:t>
            </w:r>
          </w:p>
          <w:p w:rsidR="000D241D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Запомнил, что волк живёт на северном полюсе,  белый медведь питается бананами, а белка живёт в логово я даже нарисовал рисунки…</w:t>
            </w:r>
          </w:p>
          <w:p w:rsidR="000D241D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20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Подожди, подожди, Бириляка, ты всё перепутал. Давай посмотрим твои рисунки, всё ли правильно ты изобразил?</w:t>
            </w:r>
          </w:p>
          <w:p w:rsidR="000D241D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  командам  раздаются по 1 рисунку с нелепицами. </w:t>
            </w:r>
          </w:p>
          <w:p w:rsidR="000D241D" w:rsidRPr="0032207D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 посмотрите внимательно на рисунок Бериляки , найдите у него ошибки и посчитайте, сколько ошибок он допустил?</w:t>
            </w:r>
          </w:p>
        </w:tc>
        <w:tc>
          <w:tcPr>
            <w:tcW w:w="2163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зрительного восприятия, произвольно внимания и логического мышления. </w:t>
            </w:r>
          </w:p>
        </w:tc>
      </w:tr>
      <w:tr w:rsidR="000D241D">
        <w:trPr>
          <w:gridBefore w:val="1"/>
        </w:trPr>
        <w:tc>
          <w:tcPr>
            <w:tcW w:w="1526" w:type="dxa"/>
          </w:tcPr>
          <w:p w:rsidR="000D241D" w:rsidRPr="00CB503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B5037">
              <w:rPr>
                <w:rFonts w:ascii="Times New Roman" w:hAnsi="Times New Roman" w:cs="Times New Roman"/>
                <w:sz w:val="24"/>
                <w:szCs w:val="24"/>
              </w:rPr>
              <w:t>Упражнение «Экологическая грамотность»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D241D" w:rsidRPr="00CB503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B5037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желание защищать и охранять животных. </w:t>
            </w:r>
          </w:p>
        </w:tc>
        <w:tc>
          <w:tcPr>
            <w:tcW w:w="1984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77C85"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работать в подгруппе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1" w:type="dxa"/>
          </w:tcPr>
          <w:p w:rsidR="000D241D" w:rsidRPr="00690FDE" w:rsidRDefault="000D241D" w:rsidP="00690F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26DCF">
              <w:rPr>
                <w:rFonts w:ascii="Times New Roman" w:hAnsi="Times New Roman" w:cs="Times New Roman"/>
                <w:sz w:val="24"/>
                <w:szCs w:val="24"/>
              </w:rPr>
              <w:t xml:space="preserve">В: Ребята,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животные  - это наши меньшие братья. Они нуждаются в охране и защите. И Бериляка принёс нам  экологические знаки, на которых изображено, что можно и  что нельзя делать людям по отношению к  животным. </w:t>
            </w:r>
            <w:r w:rsidRPr="00690FDE">
              <w:rPr>
                <w:rFonts w:ascii="Times New Roman" w:hAnsi="Times New Roman" w:cs="Times New Roman"/>
                <w:sz w:val="24"/>
                <w:szCs w:val="24"/>
              </w:rPr>
              <w:t>Сейчас каждая команда рассмотрит свои 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Справа от капитана встанут дети с разрешающими знаками, а слева с запрещающими.</w:t>
            </w:r>
          </w:p>
          <w:p w:rsidR="000D241D" w:rsidRPr="00226DCF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берут знаки в руки и выстраиваются в шеренгу. Каждый ребёнок называет, что изображено у него на знаке. </w:t>
            </w:r>
          </w:p>
        </w:tc>
        <w:tc>
          <w:tcPr>
            <w:tcW w:w="2163" w:type="dxa"/>
          </w:tcPr>
          <w:p w:rsidR="000D241D" w:rsidRPr="00CB503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B503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правильного экологического поведения. </w:t>
            </w:r>
          </w:p>
        </w:tc>
      </w:tr>
      <w:tr w:rsidR="000D241D">
        <w:trPr>
          <w:gridBefore w:val="1"/>
        </w:trPr>
        <w:tc>
          <w:tcPr>
            <w:tcW w:w="1526" w:type="dxa"/>
          </w:tcPr>
          <w:p w:rsidR="000D241D" w:rsidRPr="00CB503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CB5037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D241D" w:rsidRPr="00237903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3790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память,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мышление, умение слушать друг друга</w:t>
            </w:r>
          </w:p>
        </w:tc>
        <w:tc>
          <w:tcPr>
            <w:tcW w:w="1984" w:type="dxa"/>
          </w:tcPr>
          <w:p w:rsidR="000D241D" w:rsidRPr="00237903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37903">
              <w:rPr>
                <w:rFonts w:ascii="Times New Roman" w:hAnsi="Times New Roman" w:cs="Times New Roman"/>
                <w:sz w:val="24"/>
                <w:szCs w:val="24"/>
              </w:rPr>
              <w:t>Развивать понимание речи</w:t>
            </w:r>
          </w:p>
        </w:tc>
        <w:tc>
          <w:tcPr>
            <w:tcW w:w="4571" w:type="dxa"/>
          </w:tcPr>
          <w:p w:rsidR="000D241D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В: Наша прогулка по зоопарку подошла к концу. Давайте, ориентируясь на план-схему,  вспомним, какие задания мы выполнили,  гуляя по зоопарку? (Называем каждое задание) </w:t>
            </w:r>
          </w:p>
          <w:p w:rsidR="000D241D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теперь, подумайте, какая игра, какое задание на сегодняшнем занятии,  вам понравилось больше. На столах у вас лежат смайлики. Сейчас каждая команда по очереди подойдёт  к доске и приклеит свой смайлик на ту игру, которая ему понравилась больше других.</w:t>
            </w:r>
          </w:p>
          <w:p w:rsidR="000D241D" w:rsidRPr="00226DCF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задание. </w:t>
            </w:r>
          </w:p>
        </w:tc>
        <w:tc>
          <w:tcPr>
            <w:tcW w:w="2163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полученных знаний, умений, навыков. </w:t>
            </w:r>
          </w:p>
        </w:tc>
      </w:tr>
      <w:tr w:rsidR="000D241D">
        <w:trPr>
          <w:gridBefore w:val="1"/>
        </w:trPr>
        <w:tc>
          <w:tcPr>
            <w:tcW w:w="1526" w:type="dxa"/>
          </w:tcPr>
          <w:p w:rsidR="000D241D" w:rsidRPr="001F2F57" w:rsidRDefault="000D241D" w:rsidP="00DB245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276" w:type="dxa"/>
          </w:tcPr>
          <w:p w:rsidR="000D241D" w:rsidRPr="001F2F57" w:rsidRDefault="000D241D" w:rsidP="00DB24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0D241D" w:rsidRPr="001F2F57" w:rsidRDefault="000D241D" w:rsidP="00DB24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Воспитывать сосредоточенность и усидчивость.</w:t>
            </w:r>
          </w:p>
          <w:p w:rsidR="000D241D" w:rsidRPr="001F2F57" w:rsidRDefault="000D241D" w:rsidP="00DB245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D241D" w:rsidRPr="001F2F57" w:rsidRDefault="000D241D" w:rsidP="00DB245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и слуховое внимание</w:t>
            </w:r>
            <w:r w:rsidRPr="001F2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71" w:type="dxa"/>
          </w:tcPr>
          <w:p w:rsidR="000D241D" w:rsidRDefault="000D241D" w:rsidP="00DB24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Предоставляем слово жюри. Подведение итогов. </w:t>
            </w:r>
          </w:p>
          <w:p w:rsidR="000D241D" w:rsidRPr="00226DCF" w:rsidRDefault="000D241D" w:rsidP="00DB24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0D241D" w:rsidRPr="001F2F57" w:rsidRDefault="000D241D" w:rsidP="00DB24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Развитие навыков свободного общения.</w:t>
            </w:r>
          </w:p>
        </w:tc>
      </w:tr>
      <w:tr w:rsidR="000D241D">
        <w:trPr>
          <w:gridBefore w:val="1"/>
        </w:trPr>
        <w:tc>
          <w:tcPr>
            <w:tcW w:w="1526" w:type="dxa"/>
          </w:tcPr>
          <w:p w:rsidR="000D241D" w:rsidRPr="00237903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37903">
              <w:rPr>
                <w:rFonts w:ascii="Times New Roman" w:hAnsi="Times New Roman" w:cs="Times New Roman"/>
                <w:sz w:val="24"/>
                <w:szCs w:val="24"/>
              </w:rPr>
              <w:t>Сюрпризный момент</w:t>
            </w:r>
          </w:p>
        </w:tc>
        <w:tc>
          <w:tcPr>
            <w:tcW w:w="1276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</w:tc>
        <w:tc>
          <w:tcPr>
            <w:tcW w:w="2268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Закрепить навыки сотрудничества, взаимодействия, самостоятельности, инициативности.</w:t>
            </w:r>
          </w:p>
        </w:tc>
        <w:tc>
          <w:tcPr>
            <w:tcW w:w="1984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Развивать понимание речи.</w:t>
            </w:r>
          </w:p>
        </w:tc>
        <w:tc>
          <w:tcPr>
            <w:tcW w:w="4571" w:type="dxa"/>
          </w:tcPr>
          <w:p w:rsidR="000D241D" w:rsidRPr="00237903" w:rsidRDefault="000D241D" w:rsidP="00124F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37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23790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Хвалит детей и дарит им блокнотики с животными</w:t>
            </w:r>
            <w:r w:rsidRPr="00237903">
              <w:rPr>
                <w:rFonts w:ascii="Times New Roman" w:hAnsi="Times New Roman" w:cs="Times New Roman"/>
                <w:sz w:val="24"/>
                <w:szCs w:val="24"/>
              </w:rPr>
              <w:t xml:space="preserve">, затем прощается. </w:t>
            </w:r>
          </w:p>
        </w:tc>
        <w:tc>
          <w:tcPr>
            <w:tcW w:w="2163" w:type="dxa"/>
          </w:tcPr>
          <w:p w:rsidR="000D241D" w:rsidRPr="001F2F57" w:rsidRDefault="000D241D" w:rsidP="00124F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F2F57">
              <w:rPr>
                <w:rFonts w:ascii="Times New Roman" w:hAnsi="Times New Roman" w:cs="Times New Roman"/>
                <w:sz w:val="24"/>
                <w:szCs w:val="24"/>
              </w:rPr>
              <w:t>Развитие навыков свободного общения.</w:t>
            </w:r>
          </w:p>
        </w:tc>
      </w:tr>
    </w:tbl>
    <w:p w:rsidR="000D241D" w:rsidRDefault="000D241D"/>
    <w:p w:rsidR="000D241D" w:rsidRPr="001F2F57" w:rsidRDefault="000D241D">
      <w:pPr>
        <w:rPr>
          <w:rFonts w:ascii="Times New Roman" w:hAnsi="Times New Roman" w:cs="Times New Roman"/>
          <w:sz w:val="24"/>
          <w:szCs w:val="24"/>
        </w:rPr>
      </w:pPr>
    </w:p>
    <w:sectPr w:rsidR="000D241D" w:rsidRPr="001F2F57" w:rsidSect="00CF79BD">
      <w:pgSz w:w="15840" w:h="12240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6D268B"/>
    <w:multiLevelType w:val="hybridMultilevel"/>
    <w:tmpl w:val="3A183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30DE"/>
    <w:rsid w:val="0001019B"/>
    <w:rsid w:val="0005434C"/>
    <w:rsid w:val="000B23E5"/>
    <w:rsid w:val="000D241D"/>
    <w:rsid w:val="000E3099"/>
    <w:rsid w:val="00124F5D"/>
    <w:rsid w:val="00157343"/>
    <w:rsid w:val="00181A84"/>
    <w:rsid w:val="00182F71"/>
    <w:rsid w:val="001C069D"/>
    <w:rsid w:val="001F17DB"/>
    <w:rsid w:val="001F2F57"/>
    <w:rsid w:val="00203D7A"/>
    <w:rsid w:val="00226DCF"/>
    <w:rsid w:val="00237903"/>
    <w:rsid w:val="0024576E"/>
    <w:rsid w:val="002A3BFE"/>
    <w:rsid w:val="002B262F"/>
    <w:rsid w:val="0032207D"/>
    <w:rsid w:val="0034494B"/>
    <w:rsid w:val="00362976"/>
    <w:rsid w:val="00392D2E"/>
    <w:rsid w:val="003F2E31"/>
    <w:rsid w:val="003F4902"/>
    <w:rsid w:val="00465D54"/>
    <w:rsid w:val="00496FB0"/>
    <w:rsid w:val="004D2269"/>
    <w:rsid w:val="00552578"/>
    <w:rsid w:val="005A2E19"/>
    <w:rsid w:val="00603688"/>
    <w:rsid w:val="006046FB"/>
    <w:rsid w:val="00607676"/>
    <w:rsid w:val="00624C07"/>
    <w:rsid w:val="00624DE8"/>
    <w:rsid w:val="006525D4"/>
    <w:rsid w:val="006654B1"/>
    <w:rsid w:val="00690FDE"/>
    <w:rsid w:val="006A127C"/>
    <w:rsid w:val="006D5436"/>
    <w:rsid w:val="006D5FF3"/>
    <w:rsid w:val="007530DE"/>
    <w:rsid w:val="007B085F"/>
    <w:rsid w:val="00804569"/>
    <w:rsid w:val="00836DB2"/>
    <w:rsid w:val="00900BB1"/>
    <w:rsid w:val="009929BB"/>
    <w:rsid w:val="009A56B0"/>
    <w:rsid w:val="009B52EE"/>
    <w:rsid w:val="009C35DF"/>
    <w:rsid w:val="00A37930"/>
    <w:rsid w:val="00A41492"/>
    <w:rsid w:val="00A90B63"/>
    <w:rsid w:val="00A9545D"/>
    <w:rsid w:val="00AD6ED7"/>
    <w:rsid w:val="00B237E5"/>
    <w:rsid w:val="00B56B88"/>
    <w:rsid w:val="00B94B92"/>
    <w:rsid w:val="00BF5515"/>
    <w:rsid w:val="00C43CC7"/>
    <w:rsid w:val="00C468C2"/>
    <w:rsid w:val="00C83048"/>
    <w:rsid w:val="00CA5530"/>
    <w:rsid w:val="00CB5037"/>
    <w:rsid w:val="00CE1A80"/>
    <w:rsid w:val="00CF79BD"/>
    <w:rsid w:val="00D8717F"/>
    <w:rsid w:val="00DB245A"/>
    <w:rsid w:val="00DF1E41"/>
    <w:rsid w:val="00E319EB"/>
    <w:rsid w:val="00E77C85"/>
    <w:rsid w:val="00ED2ADD"/>
    <w:rsid w:val="00EE5118"/>
    <w:rsid w:val="00F5627E"/>
    <w:rsid w:val="00F93FC3"/>
    <w:rsid w:val="00FA2C16"/>
    <w:rsid w:val="00FB5900"/>
    <w:rsid w:val="00FC6CC2"/>
    <w:rsid w:val="00FF0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7E"/>
    <w:pPr>
      <w:suppressAutoHyphens/>
      <w:spacing w:after="200" w:line="276" w:lineRule="auto"/>
    </w:pPr>
    <w:rPr>
      <w:rFonts w:cs="Calibri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5627E"/>
    <w:rPr>
      <w:rFonts w:cs="Calibri"/>
      <w:lang w:eastAsia="en-US"/>
    </w:rPr>
  </w:style>
  <w:style w:type="table" w:styleId="TableGrid">
    <w:name w:val="Table Grid"/>
    <w:basedOn w:val="TableNormal"/>
    <w:uiPriority w:val="99"/>
    <w:rsid w:val="00F5627E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65D5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495</TotalTime>
  <Pages>7</Pages>
  <Words>1610</Words>
  <Characters>9181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Сырейщикова</dc:creator>
  <cp:keywords/>
  <dc:description/>
  <cp:lastModifiedBy>Admin</cp:lastModifiedBy>
  <cp:revision>15</cp:revision>
  <cp:lastPrinted>2014-04-13T06:22:00Z</cp:lastPrinted>
  <dcterms:created xsi:type="dcterms:W3CDTF">2014-04-13T06:18:00Z</dcterms:created>
  <dcterms:modified xsi:type="dcterms:W3CDTF">2005-12-31T19:14:00Z</dcterms:modified>
</cp:coreProperties>
</file>